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4F3" w:rsidRDefault="009B44F3" w:rsidP="009E2FD9">
      <w:pPr>
        <w:spacing w:afterLines="70" w:line="560" w:lineRule="exact"/>
        <w:jc w:val="left"/>
        <w:rPr>
          <w:rFonts w:ascii="仿宋_GB2312" w:eastAsia="仿宋_GB2312" w:hAnsi="仿宋_GB2312" w:cs="仿宋_GB2312"/>
          <w:sz w:val="32"/>
          <w:szCs w:val="32"/>
        </w:rPr>
      </w:pPr>
      <w:bookmarkStart w:id="0" w:name="_GoBack"/>
      <w:bookmarkEnd w:id="0"/>
      <w:r>
        <w:rPr>
          <w:rFonts w:ascii="仿宋_GB2312" w:eastAsia="仿宋_GB2312" w:hAnsi="仿宋_GB2312" w:cs="仿宋_GB2312" w:hint="eastAsia"/>
          <w:sz w:val="32"/>
          <w:szCs w:val="32"/>
        </w:rPr>
        <w:t>附件</w:t>
      </w:r>
      <w:r>
        <w:rPr>
          <w:rFonts w:ascii="仿宋_GB2312" w:eastAsia="仿宋_GB2312" w:hAnsi="仿宋_GB2312" w:cs="仿宋_GB2312"/>
          <w:sz w:val="32"/>
          <w:szCs w:val="32"/>
        </w:rPr>
        <w:t>4</w:t>
      </w:r>
    </w:p>
    <w:p w:rsidR="009B44F3" w:rsidRDefault="009B44F3">
      <w:pPr>
        <w:spacing w:line="560" w:lineRule="exact"/>
        <w:jc w:val="center"/>
        <w:rPr>
          <w:rFonts w:ascii="宋体" w:cs="宋体"/>
          <w:b/>
          <w:bCs/>
          <w:sz w:val="44"/>
          <w:szCs w:val="44"/>
        </w:rPr>
      </w:pPr>
      <w:r w:rsidRPr="0070330A">
        <w:rPr>
          <w:rFonts w:ascii="方正大标宋_GBK" w:eastAsia="方正大标宋_GBK" w:hAnsi="方正大标宋_GBK" w:cs="方正大标宋_GBK" w:hint="eastAsia"/>
          <w:sz w:val="44"/>
          <w:szCs w:val="44"/>
          <w:shd w:val="clear" w:color="auto" w:fill="FFFFFF"/>
        </w:rPr>
        <w:t>阳新县事业单位</w:t>
      </w:r>
      <w:r w:rsidRPr="0070330A">
        <w:rPr>
          <w:rFonts w:ascii="方正大标宋_GBK" w:eastAsia="方正大标宋_GBK" w:hAnsi="方正大标宋_GBK" w:cs="方正大标宋_GBK"/>
          <w:sz w:val="44"/>
          <w:szCs w:val="44"/>
          <w:shd w:val="clear" w:color="auto" w:fill="FFFFFF"/>
        </w:rPr>
        <w:t>2026</w:t>
      </w:r>
      <w:r w:rsidRPr="0070330A">
        <w:rPr>
          <w:rFonts w:ascii="方正大标宋_GBK" w:eastAsia="方正大标宋_GBK" w:hAnsi="方正大标宋_GBK" w:cs="方正大标宋_GBK" w:hint="eastAsia"/>
          <w:sz w:val="44"/>
          <w:szCs w:val="44"/>
          <w:shd w:val="clear" w:color="auto" w:fill="FFFFFF"/>
        </w:rPr>
        <w:t>年统一公开招聘工作人员笔试加分事项的说明</w:t>
      </w:r>
    </w:p>
    <w:p w:rsidR="009B44F3" w:rsidRDefault="009B44F3" w:rsidP="005E3F4A">
      <w:pPr>
        <w:spacing w:line="560" w:lineRule="exact"/>
        <w:ind w:firstLineChars="200" w:firstLine="31680"/>
        <w:rPr>
          <w:rFonts w:ascii="仿宋_GB2312" w:eastAsia="仿宋_GB2312" w:hAnsi="仿宋_GB2312" w:cs="仿宋_GB2312"/>
          <w:sz w:val="32"/>
          <w:szCs w:val="32"/>
        </w:rPr>
      </w:pPr>
    </w:p>
    <w:p w:rsidR="009B44F3" w:rsidRDefault="009B44F3" w:rsidP="005E3F4A">
      <w:pPr>
        <w:spacing w:line="57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为进一步引导和鼓励高校毕业生到基层工作、参军入伍，落实相关优惠政策，依据《</w:t>
      </w:r>
      <w:r w:rsidRPr="0070330A">
        <w:rPr>
          <w:rFonts w:ascii="仿宋_GB2312" w:eastAsia="仿宋_GB2312" w:hAnsi="仿宋_GB2312" w:cs="仿宋_GB2312" w:hint="eastAsia"/>
          <w:sz w:val="32"/>
          <w:szCs w:val="32"/>
        </w:rPr>
        <w:t>阳新县事业单位</w:t>
      </w:r>
      <w:r w:rsidRPr="0070330A">
        <w:rPr>
          <w:rFonts w:ascii="仿宋_GB2312" w:eastAsia="仿宋_GB2312" w:hAnsi="仿宋_GB2312" w:cs="仿宋_GB2312"/>
          <w:sz w:val="32"/>
          <w:szCs w:val="32"/>
        </w:rPr>
        <w:t>2026</w:t>
      </w:r>
      <w:r>
        <w:rPr>
          <w:rFonts w:ascii="仿宋_GB2312" w:eastAsia="仿宋_GB2312" w:hAnsi="仿宋_GB2312" w:cs="仿宋_GB2312" w:hint="eastAsia"/>
          <w:sz w:val="32"/>
          <w:szCs w:val="32"/>
        </w:rPr>
        <w:t>年统一公开招聘工作人员的通知》，现就“三支一扶”计划、大学生志愿服务西部计划项目人员和高校毕业生退役士兵考试加分有关事项说明如下：</w:t>
      </w:r>
    </w:p>
    <w:p w:rsidR="009B44F3" w:rsidRDefault="009B44F3" w:rsidP="005E3F4A">
      <w:pPr>
        <w:spacing w:line="57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一、</w:t>
      </w:r>
      <w:r w:rsidRPr="0070330A">
        <w:rPr>
          <w:rFonts w:ascii="仿宋_GB2312" w:eastAsia="仿宋_GB2312" w:hAnsi="仿宋_GB2312" w:cs="仿宋_GB2312" w:hint="eastAsia"/>
          <w:sz w:val="32"/>
          <w:szCs w:val="32"/>
        </w:rPr>
        <w:t>申请笔试加分人员中，“三支一扶”计划、大学生志愿服务西部计划项目人员服务期满</w:t>
      </w:r>
      <w:r w:rsidRPr="0070330A">
        <w:rPr>
          <w:rFonts w:ascii="仿宋_GB2312" w:eastAsia="仿宋_GB2312" w:hAnsi="仿宋_GB2312" w:cs="仿宋_GB2312"/>
          <w:sz w:val="32"/>
          <w:szCs w:val="32"/>
        </w:rPr>
        <w:t>2</w:t>
      </w:r>
      <w:r w:rsidRPr="0070330A">
        <w:rPr>
          <w:rFonts w:ascii="仿宋_GB2312" w:eastAsia="仿宋_GB2312" w:hAnsi="仿宋_GB2312" w:cs="仿宋_GB2312" w:hint="eastAsia"/>
          <w:sz w:val="32"/>
          <w:szCs w:val="32"/>
        </w:rPr>
        <w:t>年且考核合格，高校毕业生退役士兵在军队服役</w:t>
      </w:r>
      <w:r w:rsidRPr="0070330A">
        <w:rPr>
          <w:rFonts w:ascii="仿宋_GB2312" w:eastAsia="仿宋_GB2312" w:hAnsi="仿宋_GB2312" w:cs="仿宋_GB2312"/>
          <w:sz w:val="32"/>
          <w:szCs w:val="32"/>
        </w:rPr>
        <w:t>5</w:t>
      </w:r>
      <w:r w:rsidRPr="0070330A">
        <w:rPr>
          <w:rFonts w:ascii="仿宋_GB2312" w:eastAsia="仿宋_GB2312" w:hAnsi="仿宋_GB2312" w:cs="仿宋_GB2312" w:hint="eastAsia"/>
          <w:sz w:val="32"/>
          <w:szCs w:val="32"/>
        </w:rPr>
        <w:t>年（含）以上，时间计算截止日期为</w:t>
      </w:r>
      <w:r w:rsidRPr="0070330A">
        <w:rPr>
          <w:rFonts w:ascii="仿宋_GB2312" w:eastAsia="仿宋_GB2312" w:hAnsi="仿宋_GB2312" w:cs="仿宋_GB2312"/>
          <w:sz w:val="32"/>
          <w:szCs w:val="32"/>
        </w:rPr>
        <w:t>2026</w:t>
      </w:r>
      <w:r w:rsidRPr="0070330A">
        <w:rPr>
          <w:rFonts w:ascii="仿宋_GB2312" w:eastAsia="仿宋_GB2312" w:hAnsi="仿宋_GB2312" w:cs="仿宋_GB2312" w:hint="eastAsia"/>
          <w:sz w:val="32"/>
          <w:szCs w:val="32"/>
        </w:rPr>
        <w:t>年</w:t>
      </w:r>
      <w:r w:rsidRPr="0070330A">
        <w:rPr>
          <w:rFonts w:ascii="仿宋_GB2312" w:eastAsia="仿宋_GB2312" w:hAnsi="仿宋_GB2312" w:cs="仿宋_GB2312"/>
          <w:sz w:val="32"/>
          <w:szCs w:val="32"/>
        </w:rPr>
        <w:t>7</w:t>
      </w:r>
      <w:r w:rsidRPr="0070330A">
        <w:rPr>
          <w:rFonts w:ascii="仿宋_GB2312" w:eastAsia="仿宋_GB2312" w:hAnsi="仿宋_GB2312" w:cs="仿宋_GB2312" w:hint="eastAsia"/>
          <w:sz w:val="32"/>
          <w:szCs w:val="32"/>
        </w:rPr>
        <w:t>月</w:t>
      </w:r>
      <w:r w:rsidRPr="0070330A">
        <w:rPr>
          <w:rFonts w:ascii="仿宋_GB2312" w:eastAsia="仿宋_GB2312" w:hAnsi="仿宋_GB2312" w:cs="仿宋_GB2312"/>
          <w:sz w:val="32"/>
          <w:szCs w:val="32"/>
        </w:rPr>
        <w:t>31</w:t>
      </w:r>
      <w:r w:rsidRPr="0070330A">
        <w:rPr>
          <w:rFonts w:ascii="仿宋_GB2312" w:eastAsia="仿宋_GB2312" w:hAnsi="仿宋_GB2312" w:cs="仿宋_GB2312" w:hint="eastAsia"/>
          <w:sz w:val="32"/>
          <w:szCs w:val="32"/>
        </w:rPr>
        <w:t>日。“三支一扶”计划、大学生志愿服务西部计划中的部分人员因招募时调剂补录，选派报到时间在当年</w:t>
      </w:r>
      <w:r w:rsidRPr="0070330A">
        <w:rPr>
          <w:rFonts w:ascii="仿宋_GB2312" w:eastAsia="仿宋_GB2312" w:hAnsi="仿宋_GB2312" w:cs="仿宋_GB2312"/>
          <w:sz w:val="32"/>
          <w:szCs w:val="32"/>
        </w:rPr>
        <w:t>8</w:t>
      </w:r>
      <w:r w:rsidRPr="0070330A">
        <w:rPr>
          <w:rFonts w:ascii="仿宋_GB2312" w:eastAsia="仿宋_GB2312" w:hAnsi="仿宋_GB2312" w:cs="仿宋_GB2312" w:hint="eastAsia"/>
          <w:sz w:val="32"/>
          <w:szCs w:val="32"/>
        </w:rPr>
        <w:t>月之后，当年同批次、无其他特殊情况的，可申请加分；若经此次招聘相关程序成为某单位拟聘人选，仍须服务期满</w:t>
      </w:r>
      <w:r w:rsidRPr="0070330A">
        <w:rPr>
          <w:rFonts w:ascii="仿宋_GB2312" w:eastAsia="仿宋_GB2312" w:hAnsi="仿宋_GB2312" w:cs="仿宋_GB2312"/>
          <w:sz w:val="32"/>
          <w:szCs w:val="32"/>
        </w:rPr>
        <w:t>2</w:t>
      </w:r>
      <w:r w:rsidRPr="0070330A">
        <w:rPr>
          <w:rFonts w:ascii="仿宋_GB2312" w:eastAsia="仿宋_GB2312" w:hAnsi="仿宋_GB2312" w:cs="仿宋_GB2312" w:hint="eastAsia"/>
          <w:sz w:val="32"/>
          <w:szCs w:val="32"/>
        </w:rPr>
        <w:t>年且考核合格，才能办理聘用手续</w:t>
      </w:r>
      <w:r>
        <w:rPr>
          <w:rFonts w:ascii="仿宋_GB2312" w:eastAsia="仿宋_GB2312" w:hAnsi="仿宋_GB2312" w:cs="仿宋_GB2312" w:hint="eastAsia"/>
          <w:sz w:val="32"/>
          <w:szCs w:val="32"/>
        </w:rPr>
        <w:t>。</w:t>
      </w:r>
    </w:p>
    <w:p w:rsidR="009B44F3" w:rsidRDefault="009B44F3" w:rsidP="005E3F4A">
      <w:pPr>
        <w:spacing w:line="57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二、上述人员笔试成绩加分计算公式：（《职业能力倾向测验》</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《综合应用能力》卷面得分）÷</w:t>
      </w:r>
      <w:r>
        <w:rPr>
          <w:rFonts w:ascii="仿宋_GB2312" w:eastAsia="仿宋_GB2312" w:hAnsi="仿宋_GB2312" w:cs="仿宋_GB2312"/>
          <w:sz w:val="32"/>
          <w:szCs w:val="32"/>
        </w:rPr>
        <w:t>3+5</w:t>
      </w:r>
      <w:r>
        <w:rPr>
          <w:rFonts w:ascii="仿宋_GB2312" w:eastAsia="仿宋_GB2312" w:hAnsi="仿宋_GB2312" w:cs="仿宋_GB2312" w:hint="eastAsia"/>
          <w:sz w:val="32"/>
          <w:szCs w:val="32"/>
        </w:rPr>
        <w:t>分＝笔试成绩。</w:t>
      </w:r>
    </w:p>
    <w:p w:rsidR="009B44F3" w:rsidRDefault="009B44F3" w:rsidP="005E3F4A">
      <w:pPr>
        <w:spacing w:line="57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三、上述人员中已经公开招聘、政策性安置为事业单位工作人员或招录为公务员，以及报考面向随军家属和退役军人岗位的不再享受此优惠。</w:t>
      </w:r>
    </w:p>
    <w:p w:rsidR="009B44F3" w:rsidRDefault="009B44F3" w:rsidP="005E3F4A">
      <w:pPr>
        <w:spacing w:line="57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四、符合相关条件的报考人员，须在网上报名缴费确认后，于</w:t>
      </w:r>
      <w:r>
        <w:rPr>
          <w:rFonts w:ascii="仿宋_GB2312" w:eastAsia="仿宋_GB2312" w:hAnsi="仿宋_GB2312" w:cs="仿宋_GB2312"/>
          <w:sz w:val="32"/>
          <w:szCs w:val="32"/>
        </w:rPr>
        <w:t>8</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日至</w:t>
      </w:r>
      <w:r>
        <w:rPr>
          <w:rFonts w:ascii="仿宋_GB2312" w:eastAsia="仿宋_GB2312" w:hAnsi="仿宋_GB2312" w:cs="仿宋_GB2312"/>
          <w:sz w:val="32"/>
          <w:szCs w:val="32"/>
        </w:rPr>
        <w:t>8</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12</w:t>
      </w:r>
      <w:r>
        <w:rPr>
          <w:rFonts w:ascii="仿宋_GB2312" w:eastAsia="仿宋_GB2312" w:hAnsi="仿宋_GB2312" w:cs="仿宋_GB2312" w:hint="eastAsia"/>
          <w:sz w:val="32"/>
          <w:szCs w:val="32"/>
        </w:rPr>
        <w:t>日期间提交申请，期间未提交的不再受理。</w:t>
      </w:r>
    </w:p>
    <w:p w:rsidR="009B44F3" w:rsidRDefault="009B44F3" w:rsidP="005E3F4A">
      <w:pPr>
        <w:spacing w:line="57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五、申请方式：下载并按要求准确填写《</w:t>
      </w:r>
      <w:bookmarkStart w:id="1" w:name="OLE_LINK9"/>
      <w:r w:rsidRPr="0070330A">
        <w:rPr>
          <w:rFonts w:ascii="仿宋_GB2312" w:eastAsia="仿宋_GB2312" w:hAnsi="仿宋_GB2312" w:cs="仿宋_GB2312" w:hint="eastAsia"/>
          <w:sz w:val="32"/>
          <w:szCs w:val="32"/>
        </w:rPr>
        <w:t>阳新县事业单位</w:t>
      </w:r>
      <w:r w:rsidRPr="0070330A">
        <w:rPr>
          <w:rFonts w:ascii="仿宋_GB2312" w:eastAsia="仿宋_GB2312" w:hAnsi="仿宋_GB2312" w:cs="仿宋_GB2312"/>
          <w:sz w:val="32"/>
          <w:szCs w:val="32"/>
        </w:rPr>
        <w:t>2026</w:t>
      </w:r>
      <w:r w:rsidRPr="0070330A">
        <w:rPr>
          <w:rFonts w:ascii="仿宋_GB2312" w:eastAsia="仿宋_GB2312" w:hAnsi="仿宋_GB2312" w:cs="仿宋_GB2312" w:hint="eastAsia"/>
          <w:sz w:val="32"/>
          <w:szCs w:val="32"/>
        </w:rPr>
        <w:t>年统一公开招聘工作人员</w:t>
      </w:r>
      <w:bookmarkEnd w:id="1"/>
      <w:r w:rsidRPr="0070330A">
        <w:rPr>
          <w:rFonts w:ascii="仿宋_GB2312" w:eastAsia="仿宋_GB2312" w:hAnsi="仿宋_GB2312" w:cs="仿宋_GB2312" w:hint="eastAsia"/>
          <w:sz w:val="32"/>
          <w:szCs w:val="32"/>
        </w:rPr>
        <w:t>加分申请表</w:t>
      </w:r>
      <w:r>
        <w:rPr>
          <w:rFonts w:ascii="仿宋_GB2312" w:eastAsia="仿宋_GB2312" w:hAnsi="仿宋_GB2312" w:cs="仿宋_GB2312" w:hint="eastAsia"/>
          <w:sz w:val="32"/>
          <w:szCs w:val="32"/>
        </w:rPr>
        <w:t>》（见附件</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三支一扶”计划人员须提供三支一扶服务期满证书或相关材料，大学生志愿服务西部计划项目人员须提供年度服务协议书、年度服务鉴定表、志愿服务证，高校毕业生退役士兵须提供《中国人民解放军退出现役证书》（或者《中国人民武装警察部队退出现役证书》）和国家承认的高等学校毕业证书。申请表上传</w:t>
      </w:r>
      <w:r>
        <w:rPr>
          <w:rFonts w:ascii="仿宋_GB2312" w:eastAsia="仿宋_GB2312" w:hAnsi="仿宋_GB2312" w:cs="仿宋_GB2312"/>
          <w:sz w:val="32"/>
          <w:szCs w:val="32"/>
        </w:rPr>
        <w:t>excel</w:t>
      </w:r>
      <w:r>
        <w:rPr>
          <w:rFonts w:ascii="仿宋_GB2312" w:eastAsia="仿宋_GB2312" w:hAnsi="仿宋_GB2312" w:cs="仿宋_GB2312" w:hint="eastAsia"/>
          <w:sz w:val="32"/>
          <w:szCs w:val="32"/>
        </w:rPr>
        <w:t>文件，证明材料上传扫描件，在规定</w:t>
      </w:r>
      <w:r>
        <w:rPr>
          <w:rFonts w:ascii="仿宋_GB2312" w:eastAsia="仿宋_GB2312" w:hAnsi="仿宋_GB2312" w:cs="仿宋_GB2312" w:hint="eastAsia"/>
          <w:sz w:val="32"/>
          <w:szCs w:val="32"/>
          <w:shd w:val="clear" w:color="auto" w:fill="FFFFFF"/>
        </w:rPr>
        <w:t>时间内</w:t>
      </w:r>
      <w:r>
        <w:rPr>
          <w:rFonts w:ascii="仿宋_GB2312" w:eastAsia="仿宋_GB2312" w:hAnsi="仿宋_GB2312" w:cs="仿宋_GB2312" w:hint="eastAsia"/>
          <w:sz w:val="32"/>
          <w:szCs w:val="32"/>
        </w:rPr>
        <w:t>报送至相应县级项目主管部门电子邮箱（详见以下联系方式）。</w:t>
      </w:r>
    </w:p>
    <w:p w:rsidR="009B44F3" w:rsidRDefault="009B44F3" w:rsidP="005E3F4A">
      <w:pPr>
        <w:spacing w:line="57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加分申请表以申请人员姓名</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“报考阳新县事业单位</w:t>
      </w:r>
      <w:r>
        <w:rPr>
          <w:rFonts w:ascii="仿宋_GB2312" w:eastAsia="仿宋_GB2312" w:hAnsi="仿宋_GB2312" w:cs="仿宋_GB2312"/>
          <w:sz w:val="32"/>
          <w:szCs w:val="32"/>
        </w:rPr>
        <w:t>2026</w:t>
      </w:r>
      <w:r>
        <w:rPr>
          <w:rFonts w:ascii="仿宋_GB2312" w:eastAsia="仿宋_GB2312" w:hAnsi="仿宋_GB2312" w:cs="仿宋_GB2312" w:hint="eastAsia"/>
          <w:sz w:val="32"/>
          <w:szCs w:val="32"/>
        </w:rPr>
        <w:t>年统一公开招聘工作人员加分申请”字样命名。如：张三报考阳新县事业单位</w:t>
      </w:r>
      <w:r>
        <w:rPr>
          <w:rFonts w:ascii="仿宋_GB2312" w:eastAsia="仿宋_GB2312" w:hAnsi="仿宋_GB2312" w:cs="仿宋_GB2312"/>
          <w:sz w:val="32"/>
          <w:szCs w:val="32"/>
        </w:rPr>
        <w:t>2026</w:t>
      </w:r>
      <w:r>
        <w:rPr>
          <w:rFonts w:ascii="仿宋_GB2312" w:eastAsia="仿宋_GB2312" w:hAnsi="仿宋_GB2312" w:cs="仿宋_GB2312" w:hint="eastAsia"/>
          <w:sz w:val="32"/>
          <w:szCs w:val="32"/>
        </w:rPr>
        <w:t>年统一公开招聘工作人员加分申请。</w:t>
      </w:r>
    </w:p>
    <w:p w:rsidR="009B44F3" w:rsidRDefault="009B44F3" w:rsidP="00BB0B04">
      <w:pPr>
        <w:spacing w:line="570" w:lineRule="exact"/>
        <w:ind w:firstLineChars="200" w:firstLine="31680"/>
        <w:rPr>
          <w:rFonts w:ascii="仿宋_GB2312" w:eastAsia="仿宋_GB2312" w:hAnsi="仿宋_GB2312" w:cs="仿宋_GB2312"/>
          <w:sz w:val="32"/>
          <w:szCs w:val="32"/>
        </w:rPr>
      </w:pPr>
      <w:bookmarkStart w:id="2" w:name="OLE_LINK1"/>
      <w:r>
        <w:rPr>
          <w:rFonts w:ascii="仿宋_GB2312" w:eastAsia="仿宋_GB2312" w:hAnsi="仿宋_GB2312" w:cs="仿宋_GB2312" w:hint="eastAsia"/>
          <w:sz w:val="32"/>
          <w:szCs w:val="32"/>
        </w:rPr>
        <w:t>六、申请人员名单经县级项目主管部门审核确认，由县人社局按相关程序统一公示后，落实加分事宜。</w:t>
      </w:r>
    </w:p>
    <w:bookmarkEnd w:id="2"/>
    <w:p w:rsidR="009B44F3" w:rsidRDefault="009B44F3" w:rsidP="005E3F4A">
      <w:pPr>
        <w:spacing w:line="57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联系方式：</w:t>
      </w:r>
      <w:r>
        <w:rPr>
          <w:rFonts w:ascii="仿宋_GB2312" w:eastAsia="仿宋_GB2312" w:hAnsi="仿宋_GB2312" w:cs="仿宋_GB2312"/>
          <w:sz w:val="32"/>
          <w:szCs w:val="32"/>
        </w:rPr>
        <w:t> </w:t>
      </w:r>
    </w:p>
    <w:p w:rsidR="009B44F3" w:rsidRPr="00BE2B0A" w:rsidRDefault="009B44F3" w:rsidP="005E3F4A">
      <w:pPr>
        <w:spacing w:line="570" w:lineRule="exact"/>
        <w:ind w:firstLineChars="200" w:firstLine="31680"/>
        <w:rPr>
          <w:rFonts w:ascii="仿宋_GB2312" w:eastAsia="仿宋_GB2312" w:hAnsi="仿宋_GB2312" w:cs="仿宋_GB2312"/>
          <w:sz w:val="32"/>
          <w:szCs w:val="32"/>
        </w:rPr>
      </w:pPr>
      <w:r w:rsidRPr="00BE2B0A">
        <w:rPr>
          <w:rFonts w:ascii="仿宋_GB2312" w:eastAsia="仿宋_GB2312" w:hAnsi="仿宋_GB2312" w:cs="仿宋_GB2312"/>
          <w:sz w:val="32"/>
          <w:szCs w:val="32"/>
        </w:rPr>
        <w:t>1</w:t>
      </w:r>
      <w:r w:rsidRPr="00BE2B0A">
        <w:rPr>
          <w:rFonts w:ascii="仿宋_GB2312" w:eastAsia="仿宋_GB2312" w:hAnsi="仿宋_GB2312" w:cs="仿宋_GB2312" w:hint="eastAsia"/>
          <w:sz w:val="32"/>
          <w:szCs w:val="32"/>
        </w:rPr>
        <w:t>、“三支一扶”</w:t>
      </w:r>
      <w:r w:rsidRPr="00BE2B0A">
        <w:rPr>
          <w:rFonts w:ascii="仿宋_GB2312" w:eastAsia="仿宋_GB2312" w:hAnsi="仿宋_GB2312" w:cs="仿宋_GB2312"/>
          <w:sz w:val="32"/>
          <w:szCs w:val="32"/>
        </w:rPr>
        <w:t> </w:t>
      </w:r>
      <w:r w:rsidRPr="00BE2B0A">
        <w:rPr>
          <w:rFonts w:ascii="仿宋_GB2312" w:eastAsia="仿宋_GB2312" w:hAnsi="仿宋_GB2312" w:cs="仿宋_GB2312" w:hint="eastAsia"/>
          <w:sz w:val="32"/>
          <w:szCs w:val="32"/>
        </w:rPr>
        <w:t>报考</w:t>
      </w:r>
      <w:r w:rsidRPr="00BE2B0A">
        <w:rPr>
          <w:rFonts w:ascii="仿宋_GB2312" w:eastAsia="仿宋_GB2312" w:hAnsi="仿宋_GB2312" w:cs="仿宋_GB2312"/>
          <w:sz w:val="32"/>
          <w:szCs w:val="32"/>
        </w:rPr>
        <w:t xml:space="preserve">     </w:t>
      </w:r>
      <w:r w:rsidRPr="00BE2B0A">
        <w:rPr>
          <w:rFonts w:ascii="仿宋_GB2312" w:eastAsia="仿宋_GB2312" w:hAnsi="仿宋_GB2312" w:cs="仿宋_GB2312" w:hint="eastAsia"/>
          <w:sz w:val="32"/>
          <w:szCs w:val="32"/>
        </w:rPr>
        <w:t>咨询电话</w:t>
      </w:r>
      <w:r w:rsidRPr="00BE2B0A">
        <w:rPr>
          <w:rFonts w:ascii="仿宋_GB2312" w:eastAsia="仿宋_GB2312" w:hAnsi="仿宋_GB2312" w:cs="仿宋_GB2312"/>
          <w:sz w:val="32"/>
          <w:szCs w:val="32"/>
        </w:rPr>
        <w:t>:  15172316491</w:t>
      </w:r>
      <w:r w:rsidRPr="00BE2B0A">
        <w:rPr>
          <w:rFonts w:ascii="仿宋_GB2312" w:eastAsia="仿宋_GB2312" w:hAnsi="仿宋_GB2312" w:cs="仿宋_GB2312" w:hint="eastAsia"/>
          <w:sz w:val="32"/>
          <w:szCs w:val="32"/>
        </w:rPr>
        <w:t>，</w:t>
      </w:r>
    </w:p>
    <w:p w:rsidR="009B44F3" w:rsidRPr="00BE2B0A" w:rsidRDefault="009B44F3" w:rsidP="005E3F4A">
      <w:pPr>
        <w:spacing w:line="570" w:lineRule="exact"/>
        <w:ind w:firstLineChars="331" w:firstLine="31680"/>
        <w:rPr>
          <w:rFonts w:ascii="仿宋_GB2312" w:eastAsia="仿宋_GB2312" w:hAnsi="仿宋_GB2312" w:cs="仿宋_GB2312"/>
          <w:sz w:val="32"/>
          <w:szCs w:val="32"/>
        </w:rPr>
      </w:pPr>
      <w:r w:rsidRPr="00BE2B0A">
        <w:rPr>
          <w:rFonts w:ascii="仿宋_GB2312" w:eastAsia="仿宋_GB2312" w:hAnsi="仿宋_GB2312" w:cs="仿宋_GB2312" w:hint="eastAsia"/>
          <w:sz w:val="32"/>
          <w:szCs w:val="32"/>
        </w:rPr>
        <w:t>电子邮箱：</w:t>
      </w:r>
      <w:r w:rsidRPr="00BE2B0A">
        <w:rPr>
          <w:rFonts w:ascii="仿宋_GB2312" w:eastAsia="仿宋_GB2312" w:hAnsi="仿宋_GB2312" w:cs="仿宋_GB2312"/>
          <w:sz w:val="32"/>
          <w:szCs w:val="32"/>
        </w:rPr>
        <w:t>415732130@qq.com</w:t>
      </w:r>
    </w:p>
    <w:p w:rsidR="009B44F3" w:rsidRPr="00BE2B0A" w:rsidRDefault="009B44F3" w:rsidP="005E3F4A">
      <w:pPr>
        <w:spacing w:line="570" w:lineRule="exact"/>
        <w:ind w:firstLineChars="200" w:firstLine="31680"/>
        <w:rPr>
          <w:rFonts w:ascii="仿宋_GB2312" w:eastAsia="仿宋_GB2312" w:hAnsi="仿宋_GB2312" w:cs="仿宋_GB2312"/>
          <w:sz w:val="32"/>
          <w:szCs w:val="32"/>
        </w:rPr>
      </w:pPr>
      <w:r w:rsidRPr="00BE2B0A">
        <w:rPr>
          <w:rFonts w:ascii="仿宋_GB2312" w:eastAsia="仿宋_GB2312" w:hAnsi="仿宋_GB2312" w:cs="仿宋_GB2312"/>
          <w:sz w:val="32"/>
          <w:szCs w:val="32"/>
        </w:rPr>
        <w:t>2</w:t>
      </w:r>
      <w:r w:rsidRPr="00BE2B0A">
        <w:rPr>
          <w:rFonts w:ascii="仿宋_GB2312" w:eastAsia="仿宋_GB2312" w:hAnsi="仿宋_GB2312" w:cs="仿宋_GB2312" w:hint="eastAsia"/>
          <w:sz w:val="32"/>
          <w:szCs w:val="32"/>
        </w:rPr>
        <w:t>、西部计划志愿者报考</w:t>
      </w:r>
      <w:r w:rsidRPr="00BE2B0A">
        <w:rPr>
          <w:rFonts w:ascii="仿宋_GB2312" w:eastAsia="仿宋_GB2312" w:hAnsi="仿宋_GB2312" w:cs="仿宋_GB2312"/>
          <w:sz w:val="32"/>
          <w:szCs w:val="32"/>
        </w:rPr>
        <w:t xml:space="preserve">  </w:t>
      </w:r>
      <w:r w:rsidRPr="00BE2B0A">
        <w:rPr>
          <w:rFonts w:ascii="仿宋_GB2312" w:eastAsia="仿宋_GB2312" w:hAnsi="仿宋_GB2312" w:cs="仿宋_GB2312" w:hint="eastAsia"/>
          <w:sz w:val="32"/>
          <w:szCs w:val="32"/>
        </w:rPr>
        <w:t>咨询电话</w:t>
      </w:r>
      <w:r w:rsidRPr="00BE2B0A">
        <w:rPr>
          <w:rFonts w:ascii="仿宋_GB2312" w:eastAsia="仿宋_GB2312" w:hAnsi="仿宋_GB2312" w:cs="仿宋_GB2312"/>
          <w:sz w:val="32"/>
          <w:szCs w:val="32"/>
        </w:rPr>
        <w:t>:  18186007132</w:t>
      </w:r>
      <w:r w:rsidRPr="00BE2B0A">
        <w:rPr>
          <w:rFonts w:ascii="仿宋_GB2312" w:eastAsia="仿宋_GB2312" w:hAnsi="仿宋_GB2312" w:cs="仿宋_GB2312" w:hint="eastAsia"/>
          <w:sz w:val="32"/>
          <w:szCs w:val="32"/>
        </w:rPr>
        <w:t>，</w:t>
      </w:r>
    </w:p>
    <w:p w:rsidR="009B44F3" w:rsidRPr="00BE2B0A" w:rsidRDefault="009B44F3" w:rsidP="005E3F4A">
      <w:pPr>
        <w:spacing w:line="570" w:lineRule="exact"/>
        <w:ind w:firstLineChars="331" w:firstLine="31680"/>
        <w:rPr>
          <w:rFonts w:ascii="仿宋_GB2312" w:eastAsia="仿宋_GB2312" w:hAnsi="仿宋_GB2312" w:cs="仿宋_GB2312"/>
          <w:sz w:val="32"/>
          <w:szCs w:val="32"/>
        </w:rPr>
      </w:pPr>
      <w:r w:rsidRPr="00BE2B0A">
        <w:rPr>
          <w:rFonts w:ascii="仿宋_GB2312" w:eastAsia="仿宋_GB2312" w:hAnsi="仿宋_GB2312" w:cs="仿宋_GB2312" w:hint="eastAsia"/>
          <w:sz w:val="32"/>
          <w:szCs w:val="32"/>
        </w:rPr>
        <w:t>电子邮箱：</w:t>
      </w:r>
      <w:r w:rsidRPr="00BE2B0A">
        <w:rPr>
          <w:rFonts w:ascii="仿宋_GB2312" w:eastAsia="仿宋_GB2312" w:hAnsi="仿宋_GB2312" w:cs="仿宋_GB2312"/>
          <w:sz w:val="32"/>
          <w:szCs w:val="32"/>
        </w:rPr>
        <w:t>450420059@qq.com</w:t>
      </w:r>
    </w:p>
    <w:p w:rsidR="009B44F3" w:rsidRDefault="009B44F3" w:rsidP="005E3F4A">
      <w:pPr>
        <w:spacing w:line="57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sz w:val="32"/>
          <w:szCs w:val="32"/>
        </w:rPr>
        <w:t>3</w:t>
      </w:r>
      <w:r>
        <w:rPr>
          <w:rFonts w:ascii="仿宋_GB2312" w:eastAsia="仿宋_GB2312" w:hAnsi="仿宋_GB2312" w:cs="仿宋_GB2312" w:hint="eastAsia"/>
          <w:sz w:val="32"/>
          <w:szCs w:val="32"/>
        </w:rPr>
        <w:t>、高校毕业生退役士兵报考</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咨询电话：</w:t>
      </w:r>
      <w:r>
        <w:rPr>
          <w:rFonts w:ascii="仿宋_GB2312" w:eastAsia="仿宋_GB2312" w:hAnsi="仿宋_GB2312" w:cs="仿宋_GB2312"/>
          <w:sz w:val="32"/>
          <w:szCs w:val="32"/>
        </w:rPr>
        <w:t>15972225925</w:t>
      </w:r>
      <w:r>
        <w:rPr>
          <w:rFonts w:ascii="仿宋_GB2312" w:eastAsia="仿宋_GB2312" w:hAnsi="仿宋_GB2312" w:cs="仿宋_GB2312" w:hint="eastAsia"/>
          <w:sz w:val="32"/>
          <w:szCs w:val="32"/>
        </w:rPr>
        <w:t>，</w:t>
      </w:r>
    </w:p>
    <w:p w:rsidR="009B44F3" w:rsidRPr="0065096A" w:rsidRDefault="009B44F3" w:rsidP="00BB0B04">
      <w:pPr>
        <w:spacing w:line="570" w:lineRule="exact"/>
        <w:ind w:firstLineChars="331"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电子邮箱：</w:t>
      </w:r>
      <w:r>
        <w:rPr>
          <w:rFonts w:ascii="仿宋_GB2312" w:eastAsia="仿宋_GB2312" w:hAnsi="仿宋_GB2312" w:cs="仿宋_GB2312"/>
          <w:sz w:val="32"/>
          <w:szCs w:val="32"/>
        </w:rPr>
        <w:t xml:space="preserve">522570403@qq.com    </w:t>
      </w:r>
    </w:p>
    <w:sectPr w:rsidR="009B44F3" w:rsidRPr="0065096A" w:rsidSect="00C858A0">
      <w:pgSz w:w="11906" w:h="16838"/>
      <w:pgMar w:top="1701" w:right="1587" w:bottom="1587" w:left="1587"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仿宋_GB2312">
    <w:altName w:val="方正粗黑宋简体"/>
    <w:panose1 w:val="00000000000000000000"/>
    <w:charset w:val="86"/>
    <w:family w:val="auto"/>
    <w:notTrueType/>
    <w:pitch w:val="default"/>
    <w:sig w:usb0="00000001" w:usb1="080E0000" w:usb2="00000010" w:usb3="00000000" w:csb0="00040000" w:csb1="00000000"/>
  </w:font>
  <w:font w:name="方正大标宋_GBK">
    <w:altName w:val="微软雅黑"/>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rawingGridVerticalSpacing w:val="156"/>
  <w:noPunctuationKerning/>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ZjE0ZTkzMTc4ZDgyOTFiYzRlY2YzNTQ1ZWQxNTg1ZWQifQ=="/>
  </w:docVars>
  <w:rsids>
    <w:rsidRoot w:val="57870A44"/>
    <w:rsid w:val="AA7F7C42"/>
    <w:rsid w:val="AE7FC395"/>
    <w:rsid w:val="AFAB0710"/>
    <w:rsid w:val="B73E2B1E"/>
    <w:rsid w:val="B9FF1AC8"/>
    <w:rsid w:val="BD47F5A8"/>
    <w:rsid w:val="BEDE194C"/>
    <w:rsid w:val="BEDF9A3D"/>
    <w:rsid w:val="BF5FA194"/>
    <w:rsid w:val="BFB52E6B"/>
    <w:rsid w:val="BFCE75DC"/>
    <w:rsid w:val="C6DFCFE0"/>
    <w:rsid w:val="CF7465AF"/>
    <w:rsid w:val="CFEBA243"/>
    <w:rsid w:val="D1CF3AD8"/>
    <w:rsid w:val="D8FF6E1B"/>
    <w:rsid w:val="DF6FA461"/>
    <w:rsid w:val="DF7F733C"/>
    <w:rsid w:val="DFDB82D2"/>
    <w:rsid w:val="DFFA9448"/>
    <w:rsid w:val="EBFF352D"/>
    <w:rsid w:val="ED7BB9D5"/>
    <w:rsid w:val="EF776A99"/>
    <w:rsid w:val="EFFFD180"/>
    <w:rsid w:val="F2DEC6C2"/>
    <w:rsid w:val="F36A34C7"/>
    <w:rsid w:val="F6F7CA49"/>
    <w:rsid w:val="F75F6912"/>
    <w:rsid w:val="FBCDAAEC"/>
    <w:rsid w:val="FBDD2955"/>
    <w:rsid w:val="FC3F8C38"/>
    <w:rsid w:val="FCA45C3D"/>
    <w:rsid w:val="FCDF6781"/>
    <w:rsid w:val="FDDF3ADE"/>
    <w:rsid w:val="FDFDD80F"/>
    <w:rsid w:val="FECD04BB"/>
    <w:rsid w:val="FEDD93E9"/>
    <w:rsid w:val="FF7B9BE2"/>
    <w:rsid w:val="FF7C1C54"/>
    <w:rsid w:val="FFFF38D9"/>
    <w:rsid w:val="000014BE"/>
    <w:rsid w:val="000212C6"/>
    <w:rsid w:val="00075189"/>
    <w:rsid w:val="0007775B"/>
    <w:rsid w:val="000A07DB"/>
    <w:rsid w:val="000A5293"/>
    <w:rsid w:val="000E2124"/>
    <w:rsid w:val="00213EFD"/>
    <w:rsid w:val="00225E5F"/>
    <w:rsid w:val="00287276"/>
    <w:rsid w:val="002B6729"/>
    <w:rsid w:val="002D3D36"/>
    <w:rsid w:val="002D6E63"/>
    <w:rsid w:val="002F6D51"/>
    <w:rsid w:val="002F7946"/>
    <w:rsid w:val="003633D6"/>
    <w:rsid w:val="00366CD4"/>
    <w:rsid w:val="003A3BB4"/>
    <w:rsid w:val="003B0FE6"/>
    <w:rsid w:val="003B1583"/>
    <w:rsid w:val="003B6C24"/>
    <w:rsid w:val="003E7C28"/>
    <w:rsid w:val="00411464"/>
    <w:rsid w:val="0044724A"/>
    <w:rsid w:val="00451977"/>
    <w:rsid w:val="00483C7A"/>
    <w:rsid w:val="00496D23"/>
    <w:rsid w:val="004D21FE"/>
    <w:rsid w:val="004D55D3"/>
    <w:rsid w:val="00536264"/>
    <w:rsid w:val="0055729F"/>
    <w:rsid w:val="00566373"/>
    <w:rsid w:val="00594693"/>
    <w:rsid w:val="005A6397"/>
    <w:rsid w:val="005E3F4A"/>
    <w:rsid w:val="0060022B"/>
    <w:rsid w:val="00625737"/>
    <w:rsid w:val="00631F08"/>
    <w:rsid w:val="0064163B"/>
    <w:rsid w:val="0065096A"/>
    <w:rsid w:val="006C2003"/>
    <w:rsid w:val="006C3840"/>
    <w:rsid w:val="00702BEF"/>
    <w:rsid w:val="0070330A"/>
    <w:rsid w:val="00761D92"/>
    <w:rsid w:val="00771B78"/>
    <w:rsid w:val="007863D8"/>
    <w:rsid w:val="00792FC6"/>
    <w:rsid w:val="007D131C"/>
    <w:rsid w:val="00827917"/>
    <w:rsid w:val="00854437"/>
    <w:rsid w:val="008652EF"/>
    <w:rsid w:val="008A12A1"/>
    <w:rsid w:val="008B444A"/>
    <w:rsid w:val="008E4A99"/>
    <w:rsid w:val="009473F0"/>
    <w:rsid w:val="00971912"/>
    <w:rsid w:val="009B44F3"/>
    <w:rsid w:val="009C1159"/>
    <w:rsid w:val="009E2F1A"/>
    <w:rsid w:val="009E2FD9"/>
    <w:rsid w:val="009E3126"/>
    <w:rsid w:val="009F21BC"/>
    <w:rsid w:val="009F64B7"/>
    <w:rsid w:val="00A07BC2"/>
    <w:rsid w:val="00A22469"/>
    <w:rsid w:val="00A817DB"/>
    <w:rsid w:val="00A82CBE"/>
    <w:rsid w:val="00AB4C9D"/>
    <w:rsid w:val="00AB5703"/>
    <w:rsid w:val="00AB5A7F"/>
    <w:rsid w:val="00AD445A"/>
    <w:rsid w:val="00AD55B7"/>
    <w:rsid w:val="00B33D5A"/>
    <w:rsid w:val="00B444BD"/>
    <w:rsid w:val="00B6085A"/>
    <w:rsid w:val="00B73940"/>
    <w:rsid w:val="00B970F1"/>
    <w:rsid w:val="00BB0B04"/>
    <w:rsid w:val="00BC1D3D"/>
    <w:rsid w:val="00BC5DAE"/>
    <w:rsid w:val="00BD47DB"/>
    <w:rsid w:val="00BD65D8"/>
    <w:rsid w:val="00BD6842"/>
    <w:rsid w:val="00BE2B0A"/>
    <w:rsid w:val="00BE5688"/>
    <w:rsid w:val="00C30045"/>
    <w:rsid w:val="00C45259"/>
    <w:rsid w:val="00C858A0"/>
    <w:rsid w:val="00CA00C2"/>
    <w:rsid w:val="00D12DEC"/>
    <w:rsid w:val="00D14E98"/>
    <w:rsid w:val="00D552F1"/>
    <w:rsid w:val="00DA48DC"/>
    <w:rsid w:val="00DB37FF"/>
    <w:rsid w:val="00DC73D2"/>
    <w:rsid w:val="00E67561"/>
    <w:rsid w:val="00E861FA"/>
    <w:rsid w:val="00E952D2"/>
    <w:rsid w:val="00EA1ACC"/>
    <w:rsid w:val="00EA27A7"/>
    <w:rsid w:val="00EC541B"/>
    <w:rsid w:val="00ED112B"/>
    <w:rsid w:val="00ED7AA5"/>
    <w:rsid w:val="00EF133A"/>
    <w:rsid w:val="00F07A30"/>
    <w:rsid w:val="00FB20EE"/>
    <w:rsid w:val="00FC69EA"/>
    <w:rsid w:val="01600D4D"/>
    <w:rsid w:val="017F3D35"/>
    <w:rsid w:val="034601D9"/>
    <w:rsid w:val="03685E15"/>
    <w:rsid w:val="03B92498"/>
    <w:rsid w:val="04D707BE"/>
    <w:rsid w:val="050140F6"/>
    <w:rsid w:val="08657359"/>
    <w:rsid w:val="091F0FEF"/>
    <w:rsid w:val="093323A4"/>
    <w:rsid w:val="099F36C3"/>
    <w:rsid w:val="0A2166A1"/>
    <w:rsid w:val="0BF43277"/>
    <w:rsid w:val="0D7143B5"/>
    <w:rsid w:val="0DF51D8F"/>
    <w:rsid w:val="0F3B126F"/>
    <w:rsid w:val="123A0C48"/>
    <w:rsid w:val="1283121B"/>
    <w:rsid w:val="12FE0044"/>
    <w:rsid w:val="15227E9D"/>
    <w:rsid w:val="163B86BA"/>
    <w:rsid w:val="17BA241D"/>
    <w:rsid w:val="18E14EB3"/>
    <w:rsid w:val="1AD151F1"/>
    <w:rsid w:val="1CFE6F05"/>
    <w:rsid w:val="1D577252"/>
    <w:rsid w:val="1E597C64"/>
    <w:rsid w:val="1EAA1522"/>
    <w:rsid w:val="1EAC3C4A"/>
    <w:rsid w:val="1F617FE2"/>
    <w:rsid w:val="1F8A7E59"/>
    <w:rsid w:val="1FCF433A"/>
    <w:rsid w:val="1FF74877"/>
    <w:rsid w:val="218D2B42"/>
    <w:rsid w:val="226156B7"/>
    <w:rsid w:val="23510353"/>
    <w:rsid w:val="29633DBB"/>
    <w:rsid w:val="29B661CF"/>
    <w:rsid w:val="2AB47D74"/>
    <w:rsid w:val="2BA42CEB"/>
    <w:rsid w:val="2C2C2007"/>
    <w:rsid w:val="2DE432FA"/>
    <w:rsid w:val="2E9B5CA8"/>
    <w:rsid w:val="2EEF3CA4"/>
    <w:rsid w:val="2FFE0CFC"/>
    <w:rsid w:val="320A7897"/>
    <w:rsid w:val="320F4EAD"/>
    <w:rsid w:val="343706EB"/>
    <w:rsid w:val="3474193F"/>
    <w:rsid w:val="36575135"/>
    <w:rsid w:val="366C34E5"/>
    <w:rsid w:val="367738D6"/>
    <w:rsid w:val="379F414D"/>
    <w:rsid w:val="37FFA732"/>
    <w:rsid w:val="390C54DA"/>
    <w:rsid w:val="39231DE5"/>
    <w:rsid w:val="3AFF8E43"/>
    <w:rsid w:val="3C767CE7"/>
    <w:rsid w:val="3C7A5D43"/>
    <w:rsid w:val="3CAF328E"/>
    <w:rsid w:val="3E297BD4"/>
    <w:rsid w:val="3E845B57"/>
    <w:rsid w:val="3F316DAB"/>
    <w:rsid w:val="3FEF9F9B"/>
    <w:rsid w:val="42704A48"/>
    <w:rsid w:val="429C24E7"/>
    <w:rsid w:val="42FF61D9"/>
    <w:rsid w:val="43312E32"/>
    <w:rsid w:val="43A01E09"/>
    <w:rsid w:val="43F23586"/>
    <w:rsid w:val="445E0281"/>
    <w:rsid w:val="47794E4B"/>
    <w:rsid w:val="48A62011"/>
    <w:rsid w:val="48EF6E65"/>
    <w:rsid w:val="491556C4"/>
    <w:rsid w:val="4AA85A47"/>
    <w:rsid w:val="4B700C5B"/>
    <w:rsid w:val="4C547C35"/>
    <w:rsid w:val="4D67017C"/>
    <w:rsid w:val="4EDB781F"/>
    <w:rsid w:val="4F2660CB"/>
    <w:rsid w:val="4F8A4737"/>
    <w:rsid w:val="51BF1405"/>
    <w:rsid w:val="53984E14"/>
    <w:rsid w:val="5454111A"/>
    <w:rsid w:val="55457075"/>
    <w:rsid w:val="56BC36AC"/>
    <w:rsid w:val="571406EC"/>
    <w:rsid w:val="57870A44"/>
    <w:rsid w:val="59F7AA52"/>
    <w:rsid w:val="5A2C7AD1"/>
    <w:rsid w:val="5AAC548A"/>
    <w:rsid w:val="5CA91C68"/>
    <w:rsid w:val="5D5977A1"/>
    <w:rsid w:val="5DF5A206"/>
    <w:rsid w:val="5E53692B"/>
    <w:rsid w:val="5E6F238E"/>
    <w:rsid w:val="5EDF3F69"/>
    <w:rsid w:val="5F944AC0"/>
    <w:rsid w:val="5FAF8999"/>
    <w:rsid w:val="60CF453C"/>
    <w:rsid w:val="61BD1DE2"/>
    <w:rsid w:val="61D141A5"/>
    <w:rsid w:val="63315A35"/>
    <w:rsid w:val="647830FC"/>
    <w:rsid w:val="656C3352"/>
    <w:rsid w:val="65FE47D6"/>
    <w:rsid w:val="66811B16"/>
    <w:rsid w:val="690D6CF3"/>
    <w:rsid w:val="6B4237F5"/>
    <w:rsid w:val="6B925F90"/>
    <w:rsid w:val="6C07577C"/>
    <w:rsid w:val="6E1A4B40"/>
    <w:rsid w:val="6E557B10"/>
    <w:rsid w:val="6EF29163"/>
    <w:rsid w:val="6F6E2450"/>
    <w:rsid w:val="6FD5B2D3"/>
    <w:rsid w:val="704936A5"/>
    <w:rsid w:val="709B61D3"/>
    <w:rsid w:val="70F133F4"/>
    <w:rsid w:val="716C03FF"/>
    <w:rsid w:val="739C7F8F"/>
    <w:rsid w:val="739F8E1F"/>
    <w:rsid w:val="73DA1E08"/>
    <w:rsid w:val="73ED5D6D"/>
    <w:rsid w:val="747D62C4"/>
    <w:rsid w:val="74A76030"/>
    <w:rsid w:val="765D61C2"/>
    <w:rsid w:val="76E76FF5"/>
    <w:rsid w:val="76F36118"/>
    <w:rsid w:val="7729075A"/>
    <w:rsid w:val="77655D63"/>
    <w:rsid w:val="783F163E"/>
    <w:rsid w:val="7BB6ED9F"/>
    <w:rsid w:val="7BD7DB7D"/>
    <w:rsid w:val="7BD85193"/>
    <w:rsid w:val="7BFD1C6C"/>
    <w:rsid w:val="7C2A4319"/>
    <w:rsid w:val="7DB67BD1"/>
    <w:rsid w:val="7DF7652F"/>
    <w:rsid w:val="7E950AC3"/>
    <w:rsid w:val="7E9DE53B"/>
    <w:rsid w:val="7EBD2478"/>
    <w:rsid w:val="7ECC432B"/>
    <w:rsid w:val="7F7A4727"/>
    <w:rsid w:val="7F7F6AB5"/>
    <w:rsid w:val="7FD7D93B"/>
    <w:rsid w:val="7FDB058A"/>
    <w:rsid w:val="7FDE5158"/>
    <w:rsid w:val="7FDEA236"/>
    <w:rsid w:val="7FE74C3B"/>
    <w:rsid w:val="7FEE0B81"/>
    <w:rsid w:val="7FF7AD5D"/>
    <w:rsid w:val="7FFDD3AE"/>
    <w:rsid w:val="8DDE5ED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58A0"/>
    <w:pPr>
      <w:widowControl w:val="0"/>
      <w:jc w:val="both"/>
    </w:pPr>
    <w:rPr>
      <w:rFonts w:ascii="Calibri" w:hAnsi="Calibri"/>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C858A0"/>
    <w:pPr>
      <w:spacing w:beforeAutospacing="1" w:afterAutospacing="1"/>
      <w:jc w:val="left"/>
    </w:pPr>
    <w:rPr>
      <w:kern w:val="0"/>
      <w:sz w:val="24"/>
    </w:rPr>
  </w:style>
  <w:style w:type="character" w:styleId="Strong">
    <w:name w:val="Strong"/>
    <w:basedOn w:val="DefaultParagraphFont"/>
    <w:uiPriority w:val="99"/>
    <w:qFormat/>
    <w:locked/>
    <w:rsid w:val="00C858A0"/>
    <w:rPr>
      <w:rFonts w:cs="Times New Roman"/>
      <w:b/>
    </w:rPr>
  </w:style>
  <w:style w:type="character" w:styleId="Hyperlink">
    <w:name w:val="Hyperlink"/>
    <w:basedOn w:val="DefaultParagraphFont"/>
    <w:uiPriority w:val="99"/>
    <w:rsid w:val="00C858A0"/>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4412193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89</TotalTime>
  <Pages>2</Pages>
  <Words>160</Words>
  <Characters>918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syc803</dc:creator>
  <cp:keywords/>
  <dc:description/>
  <cp:lastModifiedBy>忠信技术</cp:lastModifiedBy>
  <cp:revision>30</cp:revision>
  <cp:lastPrinted>2021-04-10T03:13:00Z</cp:lastPrinted>
  <dcterms:created xsi:type="dcterms:W3CDTF">2020-06-05T15:43:00Z</dcterms:created>
  <dcterms:modified xsi:type="dcterms:W3CDTF">2026-07-30T06:56:00Z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132C1706C4AD48BF800C005566AEEC3D</vt:lpwstr>
  </property>
</Properties>
</file>